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304DA7" w14:textId="77777777" w:rsidR="00C6554A" w:rsidRPr="008B5277" w:rsidRDefault="00E82312" w:rsidP="00C6554A">
      <w:pPr>
        <w:pStyle w:val="Photo"/>
      </w:pPr>
      <w:bookmarkStart w:id="0" w:name="_Toc321147149"/>
      <w:bookmarkStart w:id="1" w:name="_Toc318188227"/>
      <w:bookmarkStart w:id="2" w:name="_Toc318188327"/>
      <w:bookmarkStart w:id="3" w:name="_Toc318189312"/>
      <w:bookmarkStart w:id="4" w:name="_Toc321147011"/>
      <w:r>
        <w:rPr>
          <w:noProof/>
          <w:lang w:val="en-AU" w:eastAsia="en-AU"/>
        </w:rPr>
        <w:drawing>
          <wp:inline distT="0" distB="0" distL="0" distR="0" wp14:anchorId="38158BC6" wp14:editId="2DA0061E">
            <wp:extent cx="5486400" cy="4274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viary Photo_13114130022184367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bookmarkEnd w:id="2"/>
    <w:bookmarkEnd w:id="3"/>
    <w:bookmarkEnd w:id="4"/>
    <w:p w14:paraId="721FD96E" w14:textId="77777777" w:rsidR="00C6554A" w:rsidRDefault="00E82312" w:rsidP="00C6554A">
      <w:pPr>
        <w:pStyle w:val="Title"/>
      </w:pPr>
      <w:r>
        <w:t>WORK in Oils</w:t>
      </w:r>
    </w:p>
    <w:p w14:paraId="4AE54207" w14:textId="77777777" w:rsidR="00C6554A" w:rsidRPr="00D5413C" w:rsidRDefault="00E82312" w:rsidP="00C6554A">
      <w:pPr>
        <w:pStyle w:val="Subtitle"/>
      </w:pPr>
      <w:r>
        <w:t>Self Portrait</w:t>
      </w:r>
    </w:p>
    <w:p w14:paraId="5822E421" w14:textId="77777777" w:rsidR="00C6554A" w:rsidRDefault="00E82312" w:rsidP="00C6554A">
      <w:pPr>
        <w:pStyle w:val="ContactInfo"/>
      </w:pPr>
      <w:r>
        <w:t>Peta Williams</w:t>
      </w:r>
      <w:r w:rsidR="00C6554A">
        <w:t xml:space="preserve"> | </w:t>
      </w:r>
      <w:r w:rsidR="00665DA0">
        <w:t>Artist</w:t>
      </w:r>
      <w:r w:rsidR="00C6554A">
        <w:t xml:space="preserve"> |</w:t>
      </w:r>
      <w:r w:rsidR="00C6554A" w:rsidRPr="00D5413C">
        <w:t xml:space="preserve"> </w:t>
      </w:r>
      <w:r w:rsidR="00665DA0">
        <w:t>2016</w:t>
      </w:r>
      <w:r w:rsidR="00C6554A">
        <w:br w:type="page"/>
      </w:r>
    </w:p>
    <w:p w14:paraId="4D969ACE" w14:textId="77777777" w:rsidR="00C6554A" w:rsidRDefault="00665DA0" w:rsidP="00C6554A">
      <w:pPr>
        <w:pStyle w:val="Heading1"/>
        <w:rPr>
          <w:color w:val="00A0B8" w:themeColor="accent1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356D1">
        <w:rPr>
          <w:color w:val="00A0B8" w:themeColor="accent1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Curricula Vitae for Artist Peta Williams .</w:t>
      </w:r>
    </w:p>
    <w:p w14:paraId="6A904D88" w14:textId="77777777" w:rsidR="00D356D1" w:rsidRPr="00D356D1" w:rsidRDefault="00D356D1" w:rsidP="00D356D1"/>
    <w:p w14:paraId="25BDC25B" w14:textId="10AA770A" w:rsidR="00C6554A" w:rsidRDefault="00984976" w:rsidP="00665DA0">
      <w:r>
        <w:t>Student of Julian Ashton School,</w:t>
      </w:r>
      <w:r w:rsidR="00665DA0">
        <w:t xml:space="preserve"> Sydney from age 16 y</w:t>
      </w:r>
      <w:r>
        <w:t>ear</w:t>
      </w:r>
      <w:r w:rsidR="00665DA0">
        <w:t>s to 22yrs</w:t>
      </w:r>
    </w:p>
    <w:p w14:paraId="7BD5D7A6" w14:textId="22089D59" w:rsidR="00665DA0" w:rsidRDefault="00665DA0" w:rsidP="00665DA0">
      <w:r>
        <w:t>Student</w:t>
      </w:r>
      <w:r w:rsidR="00D356D1">
        <w:t xml:space="preserve"> of art at Surval College</w:t>
      </w:r>
      <w:bookmarkStart w:id="5" w:name="_GoBack"/>
      <w:bookmarkEnd w:id="5"/>
      <w:r w:rsidR="00D356D1">
        <w:t xml:space="preserve">, </w:t>
      </w:r>
      <w:r>
        <w:t>Switzerland</w:t>
      </w:r>
      <w:r w:rsidR="00984976">
        <w:t xml:space="preserve"> for </w:t>
      </w:r>
      <w:r>
        <w:t>24 months,</w:t>
      </w:r>
      <w:r w:rsidR="005D4201">
        <w:t xml:space="preserve"> </w:t>
      </w:r>
      <w:r w:rsidR="00984976">
        <w:t>from</w:t>
      </w:r>
      <w:r>
        <w:t xml:space="preserve"> 17 to 18 years</w:t>
      </w:r>
    </w:p>
    <w:p w14:paraId="55BEFD28" w14:textId="6B3505B1" w:rsidR="00665DA0" w:rsidRDefault="00665DA0" w:rsidP="00665DA0">
      <w:r>
        <w:t>Scholarship awarded to Lausanne School of Fine Arts at 18 yrs.</w:t>
      </w:r>
    </w:p>
    <w:p w14:paraId="1B02B921" w14:textId="77777777" w:rsidR="00665DA0" w:rsidRDefault="00665DA0" w:rsidP="00665DA0">
      <w:r>
        <w:t>Apprenticeship to artist in Tasmania at 24-26 years.</w:t>
      </w:r>
    </w:p>
    <w:p w14:paraId="5284F969" w14:textId="77777777" w:rsidR="00665DA0" w:rsidRDefault="00665DA0" w:rsidP="00665DA0">
      <w:r>
        <w:t>Degree in Law from Tasmania University.</w:t>
      </w:r>
    </w:p>
    <w:p w14:paraId="5261037D" w14:textId="6AF52843" w:rsidR="00665DA0" w:rsidRDefault="00984976" w:rsidP="00665DA0">
      <w:r>
        <w:t xml:space="preserve">Student of Diploma at </w:t>
      </w:r>
      <w:r w:rsidR="00665DA0">
        <w:t>Royal Arts Society for last 7 years .</w:t>
      </w:r>
    </w:p>
    <w:p w14:paraId="6ECFC426" w14:textId="77777777" w:rsidR="00665DA0" w:rsidRDefault="00665DA0" w:rsidP="00665DA0">
      <w:r>
        <w:t>Scholarship awarded from RAS 2012 and 2013,</w:t>
      </w:r>
    </w:p>
    <w:p w14:paraId="33A4DBAB" w14:textId="77777777" w:rsidR="00665DA0" w:rsidRDefault="00665DA0" w:rsidP="00665DA0">
      <w:r>
        <w:t>Awards from RAS in Drawing 2011, 2015, 2014.</w:t>
      </w:r>
    </w:p>
    <w:p w14:paraId="568BFE52" w14:textId="77777777" w:rsidR="00665DA0" w:rsidRDefault="00665DA0" w:rsidP="00665DA0">
      <w:r>
        <w:t>Drawing Certificate from WATTS ATELIER USA.</w:t>
      </w:r>
    </w:p>
    <w:p w14:paraId="3A32533C" w14:textId="7FAB5D20" w:rsidR="005D4201" w:rsidRDefault="005D4201" w:rsidP="00665DA0">
      <w:r>
        <w:t>Diploma of Art Royal Art Society</w:t>
      </w:r>
    </w:p>
    <w:p w14:paraId="6C209919" w14:textId="77777777" w:rsidR="005D4201" w:rsidRDefault="005D4201" w:rsidP="00665DA0"/>
    <w:p w14:paraId="399E3351" w14:textId="05237F2C" w:rsidR="005D4201" w:rsidRDefault="005D4201" w:rsidP="00665DA0">
      <w:pPr>
        <w:rPr>
          <w:color w:val="00A0B8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4201">
        <w:rPr>
          <w:color w:val="00A0B8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Work</w:t>
      </w:r>
    </w:p>
    <w:p w14:paraId="5C5FB897" w14:textId="0D7E90CA" w:rsidR="005D4201" w:rsidRDefault="005D4201" w:rsidP="00665DA0">
      <w:pPr>
        <w:rPr>
          <w:color w:val="00A0B8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A0B8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1997-2017 </w:t>
      </w:r>
      <w:r w:rsidR="0012673E">
        <w:rPr>
          <w:color w:val="00A0B8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D420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 and Administration to Biologica Management </w:t>
      </w:r>
    </w:p>
    <w:p w14:paraId="5F395FE1" w14:textId="4B723B54" w:rsidR="005D4201" w:rsidRPr="005D4201" w:rsidRDefault="005D4201" w:rsidP="00665DA0">
      <w:pPr>
        <w:rPr>
          <w:color w:val="00A0B8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A0B8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2017            </w:t>
      </w:r>
      <w:r w:rsidRPr="005D4201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Casual Art Assistant Teacher for Life with Art</w:t>
      </w:r>
    </w:p>
    <w:p w14:paraId="53A86967" w14:textId="77777777" w:rsidR="00665DA0" w:rsidRDefault="00665DA0" w:rsidP="00665DA0"/>
    <w:p w14:paraId="7EE0778B" w14:textId="77777777" w:rsidR="00C6554A" w:rsidRPr="00514122" w:rsidRDefault="00C6554A" w:rsidP="00665DA0">
      <w:pPr>
        <w:pStyle w:val="ListBullet"/>
        <w:numPr>
          <w:ilvl w:val="0"/>
          <w:numId w:val="0"/>
        </w:numPr>
        <w:ind w:left="720" w:hanging="360"/>
      </w:pPr>
    </w:p>
    <w:p w14:paraId="04571B9E" w14:textId="77777777" w:rsidR="00C6554A" w:rsidRPr="00D5413C" w:rsidRDefault="00C6554A" w:rsidP="00C6554A">
      <w:pPr>
        <w:pStyle w:val="Heading2"/>
      </w:pPr>
    </w:p>
    <w:p w14:paraId="1CCB234A" w14:textId="77777777" w:rsidR="002C74C0" w:rsidRDefault="009F2087" w:rsidP="00665DA0"/>
    <w:sectPr w:rsidR="002C74C0">
      <w:footerReference w:type="default" r:id="rId8"/>
      <w:pgSz w:w="12240" w:h="15840"/>
      <w:pgMar w:top="1728" w:right="1800" w:bottom="1440" w:left="180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E25951" w14:textId="77777777" w:rsidR="009F2087" w:rsidRDefault="009F2087" w:rsidP="00C6554A">
      <w:pPr>
        <w:spacing w:before="0" w:after="0" w:line="240" w:lineRule="auto"/>
      </w:pPr>
      <w:r>
        <w:separator/>
      </w:r>
    </w:p>
  </w:endnote>
  <w:endnote w:type="continuationSeparator" w:id="0">
    <w:p w14:paraId="427A5932" w14:textId="77777777" w:rsidR="009F2087" w:rsidRDefault="009F2087" w:rsidP="00C655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A8D6F5" w14:textId="77777777" w:rsidR="002163EE" w:rsidRDefault="00ED7C44">
    <w:pPr>
      <w:pStyle w:val="Footer"/>
    </w:pP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 w:rsidR="0098497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B3526D" w14:textId="77777777" w:rsidR="009F2087" w:rsidRDefault="009F2087" w:rsidP="00C6554A">
      <w:pPr>
        <w:spacing w:before="0" w:after="0" w:line="240" w:lineRule="auto"/>
      </w:pPr>
      <w:r>
        <w:separator/>
      </w:r>
    </w:p>
  </w:footnote>
  <w:footnote w:type="continuationSeparator" w:id="0">
    <w:p w14:paraId="05C037A8" w14:textId="77777777" w:rsidR="009F2087" w:rsidRDefault="009F2087" w:rsidP="00C6554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1E622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ADA94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0E4E5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4188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E0C08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B9E19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3A069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3C8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87E3E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AA6FCB4"/>
    <w:lvl w:ilvl="0">
      <w:start w:val="1"/>
      <w:numFmt w:val="bullet"/>
      <w:pStyle w:val="ListBullet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D483622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8"/>
  </w:num>
  <w:num w:numId="3">
    <w:abstractNumId w:val="8"/>
  </w:num>
  <w:num w:numId="4">
    <w:abstractNumId w:val="9"/>
  </w:num>
  <w:num w:numId="5">
    <w:abstractNumId w:val="12"/>
  </w:num>
  <w:num w:numId="6">
    <w:abstractNumId w:val="10"/>
  </w:num>
  <w:num w:numId="7">
    <w:abstractNumId w:val="11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312"/>
    <w:rsid w:val="00090D71"/>
    <w:rsid w:val="000F2252"/>
    <w:rsid w:val="0012673E"/>
    <w:rsid w:val="002554CD"/>
    <w:rsid w:val="00293B83"/>
    <w:rsid w:val="002B4294"/>
    <w:rsid w:val="00333D0D"/>
    <w:rsid w:val="004C049F"/>
    <w:rsid w:val="005000E2"/>
    <w:rsid w:val="005D4201"/>
    <w:rsid w:val="00665DA0"/>
    <w:rsid w:val="006A3CE7"/>
    <w:rsid w:val="00984976"/>
    <w:rsid w:val="009F2087"/>
    <w:rsid w:val="00C6554A"/>
    <w:rsid w:val="00D356D1"/>
    <w:rsid w:val="00E82312"/>
    <w:rsid w:val="00ED7C44"/>
    <w:rsid w:val="00F71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E5C376"/>
  <w15:chartTrackingRefBased/>
  <w15:docId w15:val="{79ACC2AB-F2CB-4241-BD93-34CC77A5A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n-US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3D0D"/>
  </w:style>
  <w:style w:type="paragraph" w:styleId="Heading1">
    <w:name w:val="heading 1"/>
    <w:basedOn w:val="Normal"/>
    <w:next w:val="Normal"/>
    <w:link w:val="Heading1Char"/>
    <w:uiPriority w:val="9"/>
    <w:qFormat/>
    <w:rsid w:val="00333D0D"/>
    <w:pPr>
      <w:keepNext/>
      <w:keepLines/>
      <w:spacing w:before="600" w:after="60"/>
      <w:contextualSpacing/>
      <w:outlineLvl w:val="0"/>
    </w:pPr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3D0D"/>
    <w:pPr>
      <w:keepNext/>
      <w:keepLines/>
      <w:spacing w:before="240" w:after="0"/>
      <w:contextualSpacing/>
      <w:outlineLvl w:val="1"/>
    </w:pPr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54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54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F5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54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5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5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3D0D"/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33D0D"/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customStyle="1" w:styleId="ContactInfo">
    <w:name w:val="Contact Info"/>
    <w:basedOn w:val="Normal"/>
    <w:uiPriority w:val="4"/>
    <w:qFormat/>
    <w:rsid w:val="00C6554A"/>
    <w:pPr>
      <w:spacing w:before="0" w:after="0"/>
      <w:jc w:val="center"/>
    </w:pPr>
  </w:style>
  <w:style w:type="paragraph" w:styleId="ListBullet">
    <w:name w:val="List Bullet"/>
    <w:basedOn w:val="Normal"/>
    <w:uiPriority w:val="10"/>
    <w:unhideWhenUsed/>
    <w:qFormat/>
    <w:rsid w:val="00C6554A"/>
    <w:pPr>
      <w:numPr>
        <w:numId w:val="4"/>
      </w:numPr>
    </w:pPr>
  </w:style>
  <w:style w:type="paragraph" w:styleId="Title">
    <w:name w:val="Title"/>
    <w:basedOn w:val="Normal"/>
    <w:link w:val="TitleChar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2"/>
    <w:rsid w:val="00333D0D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Subtitle">
    <w:name w:val="Subtitle"/>
    <w:basedOn w:val="Normal"/>
    <w:link w:val="SubtitleChar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Footer">
    <w:name w:val="footer"/>
    <w:basedOn w:val="Normal"/>
    <w:link w:val="FooterChar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FooterChar">
    <w:name w:val="Footer Char"/>
    <w:basedOn w:val="DefaultParagraphFont"/>
    <w:link w:val="Footer"/>
    <w:uiPriority w:val="99"/>
    <w:rsid w:val="00C6554A"/>
    <w:rPr>
      <w:caps/>
    </w:rPr>
  </w:style>
  <w:style w:type="paragraph" w:customStyle="1" w:styleId="Photo">
    <w:name w:val="Photo"/>
    <w:basedOn w:val="Normal"/>
    <w:uiPriority w:val="1"/>
    <w:qFormat/>
    <w:rsid w:val="00C6554A"/>
    <w:pPr>
      <w:spacing w:before="0" w:after="0" w:line="240" w:lineRule="auto"/>
      <w:jc w:val="center"/>
    </w:pPr>
  </w:style>
  <w:style w:type="paragraph" w:styleId="Header">
    <w:name w:val="header"/>
    <w:basedOn w:val="Normal"/>
    <w:link w:val="HeaderChar"/>
    <w:uiPriority w:val="99"/>
    <w:unhideWhenUsed/>
    <w:rsid w:val="00C6554A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54A"/>
    <w:rPr>
      <w:color w:val="595959" w:themeColor="text1" w:themeTint="A6"/>
      <w:sz w:val="20"/>
      <w:szCs w:val="20"/>
      <w:lang w:eastAsia="ja-JP"/>
    </w:rPr>
  </w:style>
  <w:style w:type="paragraph" w:styleId="ListNumber">
    <w:name w:val="List Number"/>
    <w:basedOn w:val="Normal"/>
    <w:uiPriority w:val="11"/>
    <w:unhideWhenUsed/>
    <w:qFormat/>
    <w:rsid w:val="00C6554A"/>
    <w:pPr>
      <w:numPr>
        <w:numId w:val="3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C6554A"/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6554A"/>
    <w:rPr>
      <w:i/>
      <w:iCs/>
      <w:color w:val="007789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6554A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6554A"/>
    <w:rPr>
      <w:i/>
      <w:iCs/>
      <w:color w:val="007789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6554A"/>
    <w:rPr>
      <w:b/>
      <w:bCs/>
      <w:caps w:val="0"/>
      <w:smallCaps/>
      <w:color w:val="007789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54A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C6554A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rFonts w:eastAsiaTheme="minorEastAsia"/>
      <w:i/>
      <w:iCs/>
      <w:color w:val="007789" w:themeColor="accent1" w:themeShade="BF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6554A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6554A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6554A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6554A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6554A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554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554A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55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554A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6554A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6554A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6554A"/>
    <w:rPr>
      <w:color w:val="007789" w:themeColor="accent1" w:themeShade="B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6554A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6554A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C6554A"/>
    <w:rPr>
      <w:color w:val="835D00" w:themeColor="accent3" w:themeShade="80"/>
      <w:u w:val="single"/>
    </w:rPr>
  </w:style>
  <w:style w:type="paragraph" w:styleId="MacroText">
    <w:name w:val="macro"/>
    <w:link w:val="MacroTextChar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6554A"/>
    <w:rPr>
      <w:rFonts w:ascii="Consolas" w:hAnsi="Consolas"/>
      <w:szCs w:val="20"/>
    </w:rPr>
  </w:style>
  <w:style w:type="character" w:styleId="PlaceholderText">
    <w:name w:val="Placeholder Text"/>
    <w:basedOn w:val="DefaultParagraphFont"/>
    <w:uiPriority w:val="99"/>
    <w:semiHidden/>
    <w:rsid w:val="00C6554A"/>
    <w:rPr>
      <w:color w:val="595959" w:themeColor="text1" w:themeTint="A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6554A"/>
    <w:rPr>
      <w:rFonts w:ascii="Consolas" w:hAnsi="Consolas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54CD"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54CD"/>
    <w:rPr>
      <w:rFonts w:asciiTheme="majorHAnsi" w:eastAsiaTheme="majorEastAsia" w:hAnsiTheme="majorHAnsi" w:cstheme="majorBidi"/>
      <w:color w:val="004F5B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en\AppData\Roaming\Microsoft\Templates\Student%20report%20with%20cover%20photo.dotx" TargetMode="External"/></Relationships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Student report with cover photo.dotx</Template>
  <TotalTime>8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coen</dc:creator>
  <cp:keywords/>
  <dc:description/>
  <cp:lastModifiedBy>peta williams</cp:lastModifiedBy>
  <cp:revision>7</cp:revision>
  <dcterms:created xsi:type="dcterms:W3CDTF">2016-12-03T04:33:00Z</dcterms:created>
  <dcterms:modified xsi:type="dcterms:W3CDTF">2017-02-15T00:54:00Z</dcterms:modified>
</cp:coreProperties>
</file>